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740BC2" w14:textId="77777777" w:rsidR="005E0381" w:rsidRDefault="005E0381" w:rsidP="005A41F4"/>
    <w:p w14:paraId="08346A68" w14:textId="77777777" w:rsidR="000C6D23" w:rsidRDefault="00F8453E" w:rsidP="000C6D23">
      <w:pPr>
        <w:shd w:val="clear" w:color="auto" w:fill="FFFFFF"/>
        <w:overflowPunct/>
        <w:autoSpaceDE/>
        <w:autoSpaceDN/>
        <w:adjustRightInd/>
        <w:spacing w:before="100" w:beforeAutospacing="1" w:after="100" w:afterAutospacing="1"/>
        <w:textAlignment w:val="auto"/>
        <w:outlineLvl w:val="1"/>
        <w:rPr>
          <w:rFonts w:asciiTheme="minorHAnsi" w:hAnsiTheme="minorHAnsi" w:cstheme="minorHAnsi"/>
          <w:b/>
          <w:bCs/>
          <w:color w:val="000000"/>
          <w:szCs w:val="24"/>
        </w:rPr>
      </w:pPr>
      <w:r w:rsidRPr="00F8453E">
        <w:rPr>
          <w:rFonts w:asciiTheme="minorHAnsi" w:hAnsiTheme="minorHAnsi" w:cstheme="minorHAnsi"/>
          <w:b/>
          <w:bCs/>
          <w:color w:val="000000"/>
          <w:szCs w:val="24"/>
        </w:rPr>
        <w:t>Absence and attendance</w:t>
      </w:r>
      <w:r>
        <w:rPr>
          <w:rFonts w:asciiTheme="minorHAnsi" w:hAnsiTheme="minorHAnsi" w:cstheme="minorHAnsi"/>
          <w:b/>
          <w:bCs/>
          <w:color w:val="000000"/>
          <w:szCs w:val="24"/>
        </w:rPr>
        <w:t xml:space="preserve">: </w:t>
      </w:r>
      <w:r w:rsidRPr="00F8453E">
        <w:rPr>
          <w:rFonts w:asciiTheme="minorHAnsi" w:hAnsiTheme="minorHAnsi" w:cstheme="minorHAnsi"/>
          <w:color w:val="000000"/>
          <w:szCs w:val="24"/>
        </w:rPr>
        <w:t>There are very few reasons why your child should be absent from school. For the following, you should notify the school as soon as you know your child will be unable to attend:</w:t>
      </w:r>
    </w:p>
    <w:p w14:paraId="1636DA31" w14:textId="77777777" w:rsidR="000C6D23" w:rsidRDefault="00F8453E" w:rsidP="00975EDB">
      <w:pPr>
        <w:pStyle w:val="ListParagraph"/>
        <w:numPr>
          <w:ilvl w:val="0"/>
          <w:numId w:val="7"/>
        </w:numPr>
        <w:shd w:val="clear" w:color="auto" w:fill="FFFFFF"/>
        <w:overflowPunct/>
        <w:autoSpaceDE/>
        <w:autoSpaceDN/>
        <w:adjustRightInd/>
        <w:spacing w:before="100" w:beforeAutospacing="1" w:after="100" w:afterAutospacing="1"/>
        <w:textAlignment w:val="auto"/>
        <w:outlineLvl w:val="1"/>
        <w:rPr>
          <w:rFonts w:asciiTheme="minorHAnsi" w:hAnsiTheme="minorHAnsi" w:cstheme="minorHAnsi"/>
          <w:color w:val="000000"/>
          <w:szCs w:val="24"/>
        </w:rPr>
      </w:pPr>
      <w:r w:rsidRPr="000C6D23">
        <w:rPr>
          <w:rFonts w:asciiTheme="minorHAnsi" w:hAnsiTheme="minorHAnsi" w:cstheme="minorHAnsi"/>
          <w:color w:val="000000"/>
          <w:szCs w:val="24"/>
        </w:rPr>
        <w:t xml:space="preserve">Illness, not including minor sickness such as headaches, coughs and colds. You may need to provide supporting medical evidence </w:t>
      </w:r>
    </w:p>
    <w:p w14:paraId="68E6082A" w14:textId="515D346F" w:rsidR="00F8453E" w:rsidRPr="00F8453E" w:rsidRDefault="00F8453E" w:rsidP="00975EDB">
      <w:pPr>
        <w:pStyle w:val="ListParagraph"/>
        <w:numPr>
          <w:ilvl w:val="0"/>
          <w:numId w:val="7"/>
        </w:numPr>
        <w:shd w:val="clear" w:color="auto" w:fill="FFFFFF"/>
        <w:overflowPunct/>
        <w:autoSpaceDE/>
        <w:autoSpaceDN/>
        <w:adjustRightInd/>
        <w:spacing w:before="100" w:beforeAutospacing="1" w:after="100" w:afterAutospacing="1"/>
        <w:textAlignment w:val="auto"/>
        <w:outlineLvl w:val="1"/>
        <w:rPr>
          <w:rFonts w:asciiTheme="minorHAnsi" w:hAnsiTheme="minorHAnsi" w:cstheme="minorHAnsi"/>
          <w:color w:val="000000"/>
          <w:szCs w:val="24"/>
        </w:rPr>
      </w:pPr>
      <w:r w:rsidRPr="00F8453E">
        <w:rPr>
          <w:rFonts w:asciiTheme="minorHAnsi" w:hAnsiTheme="minorHAnsi" w:cstheme="minorHAnsi"/>
          <w:color w:val="000000"/>
          <w:szCs w:val="24"/>
        </w:rPr>
        <w:t>Exceptional family circumstances, such as bereavement</w:t>
      </w:r>
    </w:p>
    <w:p w14:paraId="5BD420CD" w14:textId="7FB16DB9" w:rsidR="00F8453E" w:rsidRPr="00F8453E" w:rsidRDefault="00F8453E" w:rsidP="00F8453E">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 xml:space="preserve">In the following circumstances you must </w:t>
      </w:r>
      <w:r w:rsidR="000C6D23">
        <w:rPr>
          <w:rFonts w:asciiTheme="minorHAnsi" w:hAnsiTheme="minorHAnsi" w:cstheme="minorHAnsi"/>
          <w:color w:val="000000"/>
          <w:szCs w:val="24"/>
        </w:rPr>
        <w:t xml:space="preserve">notify the </w:t>
      </w:r>
      <w:r>
        <w:rPr>
          <w:rFonts w:asciiTheme="minorHAnsi" w:hAnsiTheme="minorHAnsi" w:cstheme="minorHAnsi"/>
          <w:color w:val="000000"/>
          <w:szCs w:val="24"/>
        </w:rPr>
        <w:t>office</w:t>
      </w:r>
      <w:r w:rsidRPr="00F8453E">
        <w:rPr>
          <w:rFonts w:asciiTheme="minorHAnsi" w:hAnsiTheme="minorHAnsi" w:cstheme="minorHAnsi"/>
          <w:color w:val="000000"/>
          <w:szCs w:val="24"/>
        </w:rPr>
        <w:t>, with as much notice as possible</w:t>
      </w:r>
      <w:r w:rsidR="000C6D23">
        <w:rPr>
          <w:rFonts w:asciiTheme="minorHAnsi" w:hAnsiTheme="minorHAnsi" w:cstheme="minorHAnsi"/>
          <w:color w:val="000000"/>
          <w:szCs w:val="24"/>
        </w:rPr>
        <w:t>, appointments will need to be seen:</w:t>
      </w:r>
      <w:bookmarkStart w:id="0" w:name="_GoBack"/>
      <w:bookmarkEnd w:id="0"/>
    </w:p>
    <w:p w14:paraId="73FB47BD" w14:textId="77777777" w:rsidR="00F8453E" w:rsidRPr="00F8453E" w:rsidRDefault="00F8453E" w:rsidP="00F8453E">
      <w:pPr>
        <w:numPr>
          <w:ilvl w:val="0"/>
          <w:numId w:val="8"/>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Medical appointments, which should be arranged outside of school hours unless there is no alternative</w:t>
      </w:r>
    </w:p>
    <w:p w14:paraId="09FC13C0" w14:textId="77777777" w:rsidR="00F8453E" w:rsidRPr="00F8453E" w:rsidRDefault="00F8453E" w:rsidP="00F8453E">
      <w:pPr>
        <w:numPr>
          <w:ilvl w:val="0"/>
          <w:numId w:val="8"/>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Religious dates and festivals officially recognised by the parents’ religion</w:t>
      </w:r>
    </w:p>
    <w:p w14:paraId="01DF4B3F" w14:textId="353FD1B3" w:rsidR="00F8453E" w:rsidRPr="00F8453E" w:rsidRDefault="00F8453E" w:rsidP="00F8453E">
      <w:pPr>
        <w:shd w:val="clear" w:color="auto" w:fill="FFFFFF"/>
        <w:overflowPunct/>
        <w:autoSpaceDE/>
        <w:autoSpaceDN/>
        <w:adjustRightInd/>
        <w:spacing w:before="100" w:beforeAutospacing="1" w:after="100" w:afterAutospacing="1"/>
        <w:textAlignment w:val="auto"/>
        <w:outlineLvl w:val="1"/>
        <w:rPr>
          <w:rFonts w:asciiTheme="minorHAnsi" w:hAnsiTheme="minorHAnsi" w:cstheme="minorHAnsi"/>
          <w:b/>
          <w:bCs/>
          <w:color w:val="000000"/>
          <w:szCs w:val="24"/>
        </w:rPr>
      </w:pPr>
      <w:r w:rsidRPr="00F8453E">
        <w:rPr>
          <w:rFonts w:asciiTheme="minorHAnsi" w:hAnsiTheme="minorHAnsi" w:cstheme="minorHAnsi"/>
          <w:b/>
          <w:bCs/>
          <w:color w:val="000000"/>
          <w:szCs w:val="24"/>
        </w:rPr>
        <w:t>Unauthorised absence</w:t>
      </w:r>
      <w:r>
        <w:rPr>
          <w:rFonts w:asciiTheme="minorHAnsi" w:hAnsiTheme="minorHAnsi" w:cstheme="minorHAnsi"/>
          <w:b/>
          <w:bCs/>
          <w:color w:val="000000"/>
          <w:szCs w:val="24"/>
        </w:rPr>
        <w:t xml:space="preserve">:  </w:t>
      </w:r>
      <w:r>
        <w:rPr>
          <w:rFonts w:asciiTheme="minorHAnsi" w:hAnsiTheme="minorHAnsi" w:cstheme="minorHAnsi"/>
          <w:color w:val="000000"/>
          <w:szCs w:val="24"/>
        </w:rPr>
        <w:t xml:space="preserve">This is when the </w:t>
      </w:r>
      <w:r w:rsidRPr="00F8453E">
        <w:rPr>
          <w:rFonts w:asciiTheme="minorHAnsi" w:hAnsiTheme="minorHAnsi" w:cstheme="minorHAnsi"/>
          <w:color w:val="000000"/>
          <w:szCs w:val="24"/>
        </w:rPr>
        <w:t>school or academy has not given permission for your child to be absent. Children should not be taken out of school without good reason, and parents and carers must follow the school's policy when requesting absence.</w:t>
      </w:r>
    </w:p>
    <w:p w14:paraId="6E56678E" w14:textId="77777777" w:rsidR="00F8453E" w:rsidRPr="00F8453E" w:rsidRDefault="00F8453E" w:rsidP="00F8453E">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Examples of unacceptable reasons for missing school are:</w:t>
      </w:r>
    </w:p>
    <w:p w14:paraId="03CFB139" w14:textId="77777777" w:rsidR="00F8453E" w:rsidRP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birthdays and holidays</w:t>
      </w:r>
    </w:p>
    <w:p w14:paraId="51CE7AD9" w14:textId="36375A74" w:rsidR="00F8453E" w:rsidRP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lack of school uniform</w:t>
      </w:r>
      <w:r>
        <w:rPr>
          <w:rFonts w:asciiTheme="minorHAnsi" w:hAnsiTheme="minorHAnsi" w:cstheme="minorHAnsi"/>
          <w:color w:val="000000"/>
          <w:szCs w:val="24"/>
        </w:rPr>
        <w:t>/shoes</w:t>
      </w:r>
    </w:p>
    <w:p w14:paraId="794BB7F0" w14:textId="77777777" w:rsidR="00F8453E" w:rsidRP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looking after siblings or visiting relatives</w:t>
      </w:r>
    </w:p>
    <w:p w14:paraId="68DC5B9C" w14:textId="6EE892D9" w:rsidR="00F8453E" w:rsidRP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Pr>
          <w:rFonts w:asciiTheme="minorHAnsi" w:hAnsiTheme="minorHAnsi" w:cstheme="minorHAnsi"/>
          <w:color w:val="000000"/>
          <w:szCs w:val="24"/>
        </w:rPr>
        <w:t xml:space="preserve">shopping and or day </w:t>
      </w:r>
      <w:r w:rsidRPr="00F8453E">
        <w:rPr>
          <w:rFonts w:asciiTheme="minorHAnsi" w:hAnsiTheme="minorHAnsi" w:cstheme="minorHAnsi"/>
          <w:color w:val="000000"/>
          <w:szCs w:val="24"/>
        </w:rPr>
        <w:t>trips</w:t>
      </w:r>
    </w:p>
    <w:p w14:paraId="68B35F63" w14:textId="77777777" w:rsid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waiting in for a delivery</w:t>
      </w:r>
    </w:p>
    <w:p w14:paraId="67164A8A" w14:textId="34F18735" w:rsid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Pr>
          <w:rFonts w:asciiTheme="minorHAnsi" w:hAnsiTheme="minorHAnsi" w:cstheme="minorHAnsi"/>
          <w:color w:val="000000"/>
          <w:szCs w:val="24"/>
        </w:rPr>
        <w:t>parent appointments</w:t>
      </w:r>
    </w:p>
    <w:p w14:paraId="30DCBF8A" w14:textId="1AC2D1D6" w:rsid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proofErr w:type="gramStart"/>
      <w:r>
        <w:rPr>
          <w:rFonts w:asciiTheme="minorHAnsi" w:hAnsiTheme="minorHAnsi" w:cstheme="minorHAnsi"/>
          <w:color w:val="000000"/>
          <w:szCs w:val="24"/>
        </w:rPr>
        <w:t>collecting</w:t>
      </w:r>
      <w:proofErr w:type="gramEnd"/>
      <w:r>
        <w:rPr>
          <w:rFonts w:asciiTheme="minorHAnsi" w:hAnsiTheme="minorHAnsi" w:cstheme="minorHAnsi"/>
          <w:color w:val="000000"/>
          <w:szCs w:val="24"/>
        </w:rPr>
        <w:t xml:space="preserve"> relatives from airports etc.</w:t>
      </w:r>
    </w:p>
    <w:p w14:paraId="084A12EC" w14:textId="556746B5" w:rsid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Pr>
          <w:rFonts w:asciiTheme="minorHAnsi" w:hAnsiTheme="minorHAnsi" w:cstheme="minorHAnsi"/>
          <w:color w:val="000000"/>
          <w:szCs w:val="24"/>
        </w:rPr>
        <w:t>property maintenance appointments</w:t>
      </w:r>
    </w:p>
    <w:p w14:paraId="761066D7" w14:textId="5244327C" w:rsidR="00F8453E" w:rsidRDefault="00F8453E" w:rsidP="00F8453E">
      <w:pPr>
        <w:numPr>
          <w:ilvl w:val="0"/>
          <w:numId w:val="6"/>
        </w:num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Pr>
          <w:rFonts w:asciiTheme="minorHAnsi" w:hAnsiTheme="minorHAnsi" w:cstheme="minorHAnsi"/>
          <w:color w:val="000000"/>
          <w:szCs w:val="24"/>
        </w:rPr>
        <w:t>renewing passport appointments</w:t>
      </w:r>
    </w:p>
    <w:p w14:paraId="445F5280" w14:textId="77777777" w:rsidR="00F8453E" w:rsidRPr="00F8453E" w:rsidRDefault="00F8453E" w:rsidP="00F8453E">
      <w:pPr>
        <w:shd w:val="clear" w:color="auto" w:fill="FFFFFF"/>
        <w:overflowPunct/>
        <w:autoSpaceDE/>
        <w:autoSpaceDN/>
        <w:adjustRightInd/>
        <w:spacing w:before="100" w:beforeAutospacing="1" w:after="100" w:afterAutospacing="1"/>
        <w:textAlignment w:val="auto"/>
        <w:outlineLvl w:val="2"/>
        <w:rPr>
          <w:rFonts w:asciiTheme="minorHAnsi" w:hAnsiTheme="minorHAnsi" w:cstheme="minorHAnsi"/>
          <w:b/>
          <w:bCs/>
          <w:color w:val="000000"/>
          <w:szCs w:val="24"/>
        </w:rPr>
      </w:pPr>
      <w:r w:rsidRPr="00F8453E">
        <w:rPr>
          <w:rFonts w:asciiTheme="minorHAnsi" w:hAnsiTheme="minorHAnsi" w:cstheme="minorHAnsi"/>
          <w:b/>
          <w:bCs/>
          <w:color w:val="000000"/>
          <w:szCs w:val="24"/>
        </w:rPr>
        <w:t>Family holidays</w:t>
      </w:r>
    </w:p>
    <w:p w14:paraId="17ECC3CE" w14:textId="77777777" w:rsidR="00F8453E" w:rsidRPr="00F8453E" w:rsidRDefault="00F8453E" w:rsidP="00F8453E">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Family holidays should not be taken during term time. Head teachers can only authorise a leave of absence in exceptional circumstances. If a head teacher grants a leave of absence request, they must determine the length of time the child can be away from school.</w:t>
      </w:r>
    </w:p>
    <w:p w14:paraId="71207E5D" w14:textId="77777777" w:rsidR="00F8453E" w:rsidRPr="00F8453E" w:rsidRDefault="00F8453E" w:rsidP="00F8453E">
      <w:pPr>
        <w:shd w:val="clear" w:color="auto" w:fill="FFFFFF"/>
        <w:overflowPunct/>
        <w:autoSpaceDE/>
        <w:autoSpaceDN/>
        <w:adjustRightInd/>
        <w:spacing w:before="100" w:beforeAutospacing="1" w:after="100" w:afterAutospacing="1"/>
        <w:textAlignment w:val="auto"/>
        <w:rPr>
          <w:rFonts w:asciiTheme="minorHAnsi" w:hAnsiTheme="minorHAnsi" w:cstheme="minorHAnsi"/>
          <w:color w:val="000000"/>
          <w:szCs w:val="24"/>
        </w:rPr>
      </w:pPr>
      <w:r w:rsidRPr="00F8453E">
        <w:rPr>
          <w:rFonts w:asciiTheme="minorHAnsi" w:hAnsiTheme="minorHAnsi" w:cstheme="minorHAnsi"/>
          <w:color w:val="000000"/>
          <w:szCs w:val="24"/>
        </w:rPr>
        <w:t>Taking a child on holiday without permission, or staying longer than agreed, is an unauthorised absence and you will be breaking the law. This could lead to the Education Welfare Service issuing a penalty notice, a criminal record if the case is proven in court, and the loss of a school place.</w:t>
      </w:r>
    </w:p>
    <w:p w14:paraId="31F9FF12" w14:textId="3F0E123F" w:rsidR="00E04E9A" w:rsidRDefault="00F8453E" w:rsidP="005A41F4">
      <w:r>
        <w:rPr>
          <w:noProof/>
        </w:rPr>
        <w:lastRenderedPageBreak/>
        <w:drawing>
          <wp:anchor distT="0" distB="0" distL="114300" distR="114300" simplePos="0" relativeHeight="251658240" behindDoc="1" locked="0" layoutInCell="1" allowOverlap="1" wp14:anchorId="7D945CE7" wp14:editId="56E07F3D">
            <wp:simplePos x="0" y="0"/>
            <wp:positionH relativeFrom="column">
              <wp:posOffset>-447675</wp:posOffset>
            </wp:positionH>
            <wp:positionV relativeFrom="paragraph">
              <wp:posOffset>142240</wp:posOffset>
            </wp:positionV>
            <wp:extent cx="7029450" cy="7820025"/>
            <wp:effectExtent l="0" t="0" r="0" b="9525"/>
            <wp:wrapTight wrapText="bothSides">
              <wp:wrapPolygon edited="0">
                <wp:start x="0" y="0"/>
                <wp:lineTo x="0" y="21574"/>
                <wp:lineTo x="21541" y="21574"/>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7029450" cy="7820025"/>
                    </a:xfrm>
                    <a:prstGeom prst="rect">
                      <a:avLst/>
                    </a:prstGeom>
                  </pic:spPr>
                </pic:pic>
              </a:graphicData>
            </a:graphic>
            <wp14:sizeRelH relativeFrom="margin">
              <wp14:pctWidth>0</wp14:pctWidth>
            </wp14:sizeRelH>
          </wp:anchor>
        </w:drawing>
      </w:r>
    </w:p>
    <w:sectPr w:rsidR="00E04E9A" w:rsidSect="003C1151">
      <w:headerReference w:type="even" r:id="rId8"/>
      <w:headerReference w:type="default" r:id="rId9"/>
      <w:footerReference w:type="even" r:id="rId10"/>
      <w:footerReference w:type="default" r:id="rId11"/>
      <w:headerReference w:type="first" r:id="rId12"/>
      <w:footerReference w:type="first" r:id="rId13"/>
      <w:pgSz w:w="11906" w:h="16838"/>
      <w:pgMar w:top="1618" w:right="1106" w:bottom="1440" w:left="1080" w:header="360" w:footer="435"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0A8279" w14:textId="77777777" w:rsidR="00563C68" w:rsidRDefault="00563C68">
      <w:r>
        <w:separator/>
      </w:r>
    </w:p>
  </w:endnote>
  <w:endnote w:type="continuationSeparator" w:id="0">
    <w:p w14:paraId="4D7784C4" w14:textId="77777777" w:rsidR="00563C68" w:rsidRDefault="00563C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2FEDCF" w14:textId="77777777" w:rsidR="0083341E" w:rsidRDefault="008334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9B0F2A" w14:textId="0788FC4A" w:rsidR="005E0381" w:rsidRDefault="0083341E">
    <w:pPr>
      <w:pStyle w:val="Footer"/>
    </w:pPr>
    <w:r>
      <w:rPr>
        <w:noProof/>
        <w:sz w:val="20"/>
      </w:rPr>
      <w:drawing>
        <wp:anchor distT="0" distB="0" distL="114300" distR="114300" simplePos="0" relativeHeight="251665408" behindDoc="0" locked="0" layoutInCell="1" allowOverlap="1" wp14:anchorId="4C90BC87" wp14:editId="3913B59C">
          <wp:simplePos x="0" y="0"/>
          <wp:positionH relativeFrom="column">
            <wp:posOffset>4705350</wp:posOffset>
          </wp:positionH>
          <wp:positionV relativeFrom="paragraph">
            <wp:posOffset>-150495</wp:posOffset>
          </wp:positionV>
          <wp:extent cx="828675" cy="533400"/>
          <wp:effectExtent l="19050" t="19050" r="28575" b="19050"/>
          <wp:wrapThrough wrapText="bothSides">
            <wp:wrapPolygon edited="0">
              <wp:start x="-497" y="-771"/>
              <wp:lineTo x="-497" y="21600"/>
              <wp:lineTo x="21848" y="21600"/>
              <wp:lineTo x="21848" y="-771"/>
              <wp:lineTo x="-497" y="-771"/>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8675" cy="533400"/>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1" locked="0" layoutInCell="1" allowOverlap="1" wp14:anchorId="224A548C" wp14:editId="724310A9">
          <wp:simplePos x="0" y="0"/>
          <wp:positionH relativeFrom="column">
            <wp:posOffset>3924300</wp:posOffset>
          </wp:positionH>
          <wp:positionV relativeFrom="paragraph">
            <wp:posOffset>-172085</wp:posOffset>
          </wp:positionV>
          <wp:extent cx="598170" cy="588010"/>
          <wp:effectExtent l="19050" t="19050" r="11430" b="21590"/>
          <wp:wrapTight wrapText="bothSides">
            <wp:wrapPolygon edited="0">
              <wp:start x="-688" y="-700"/>
              <wp:lineTo x="-688" y="21693"/>
              <wp:lineTo x="21325" y="21693"/>
              <wp:lineTo x="21325" y="-700"/>
              <wp:lineTo x="-688" y="-700"/>
            </wp:wrapPolygon>
          </wp:wrapTight>
          <wp:docPr id="20" name="Picture 3"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TSMARK_BL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588010"/>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Pr>
        <w:rFonts w:ascii="Comic Sans MS" w:hAnsi="Comic Sans MS"/>
        <w:noProof/>
      </w:rPr>
      <w:drawing>
        <wp:anchor distT="0" distB="0" distL="114300" distR="114300" simplePos="0" relativeHeight="251663360" behindDoc="1" locked="0" layoutInCell="1" allowOverlap="1" wp14:anchorId="78D72E49" wp14:editId="41440E26">
          <wp:simplePos x="0" y="0"/>
          <wp:positionH relativeFrom="column">
            <wp:posOffset>3228340</wp:posOffset>
          </wp:positionH>
          <wp:positionV relativeFrom="paragraph">
            <wp:posOffset>-186055</wp:posOffset>
          </wp:positionV>
          <wp:extent cx="600075" cy="597535"/>
          <wp:effectExtent l="19050" t="19050" r="28575" b="12065"/>
          <wp:wrapTight wrapText="bothSides">
            <wp:wrapPolygon edited="0">
              <wp:start x="-686" y="-689"/>
              <wp:lineTo x="-686" y="21348"/>
              <wp:lineTo x="21943" y="21348"/>
              <wp:lineTo x="21943" y="-689"/>
              <wp:lineTo x="-686" y="-689"/>
            </wp:wrapPolygon>
          </wp:wrapTight>
          <wp:docPr id="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2011"/>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600075" cy="597535"/>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1" locked="0" layoutInCell="1" allowOverlap="1" wp14:anchorId="6EA192C1" wp14:editId="49F219B0">
          <wp:simplePos x="0" y="0"/>
          <wp:positionH relativeFrom="column">
            <wp:posOffset>1133475</wp:posOffset>
          </wp:positionH>
          <wp:positionV relativeFrom="paragraph">
            <wp:posOffset>-215900</wp:posOffset>
          </wp:positionV>
          <wp:extent cx="1939290" cy="533400"/>
          <wp:effectExtent l="19050" t="19050" r="22860" b="19050"/>
          <wp:wrapTight wrapText="bothSides">
            <wp:wrapPolygon edited="0">
              <wp:start x="-212" y="-771"/>
              <wp:lineTo x="-212" y="21600"/>
              <wp:lineTo x="21642" y="21600"/>
              <wp:lineTo x="21642" y="-771"/>
              <wp:lineTo x="-212" y="-771"/>
            </wp:wrapPolygon>
          </wp:wrapTight>
          <wp:docPr id="18" name="Picture 6" descr="S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939290" cy="533400"/>
                  </a:xfrm>
                  <a:prstGeom prst="rect">
                    <a:avLst/>
                  </a:prstGeom>
                  <a:noFill/>
                  <a:ln w="6350" cmpd="sng">
                    <a:solidFill>
                      <a:srgbClr val="000000"/>
                    </a:solidFill>
                    <a:miter lim="800000"/>
                    <a:headEnd/>
                    <a:tailEnd/>
                  </a:ln>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40923BCB" wp14:editId="2D43644C">
          <wp:simplePos x="0" y="0"/>
          <wp:positionH relativeFrom="column">
            <wp:posOffset>533400</wp:posOffset>
          </wp:positionH>
          <wp:positionV relativeFrom="paragraph">
            <wp:posOffset>-263525</wp:posOffset>
          </wp:positionV>
          <wp:extent cx="476250" cy="819785"/>
          <wp:effectExtent l="19050" t="19050" r="19050" b="18415"/>
          <wp:wrapTight wrapText="bothSides">
            <wp:wrapPolygon edited="0">
              <wp:start x="-864" y="-502"/>
              <wp:lineTo x="-864" y="21583"/>
              <wp:lineTo x="21600" y="21583"/>
              <wp:lineTo x="21600" y="-502"/>
              <wp:lineTo x="-864" y="-502"/>
            </wp:wrapPolygon>
          </wp:wrapTight>
          <wp:docPr id="1" name="Picture 1" descr="Fleecefield Primary School - Children First Academy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eecefield Primary School - Children First Academy Tru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 cy="81978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5E0381">
      <w:t xml:space="preserve">   </w:t>
    </w:r>
    <w:r w:rsidR="00017505">
      <w:t xml:space="preserve">                          </w:t>
    </w:r>
    <w:r w:rsidR="004D4D00">
      <w:t xml:space="preserve">            </w:t>
    </w:r>
    <w:r w:rsidR="00017505">
      <w:t xml:space="preserve"> </w:t>
    </w:r>
    <w:r w:rsidR="004D4D00">
      <w:t xml:space="preserve">       </w:t>
    </w:r>
    <w:r w:rsidR="00017505">
      <w:rPr>
        <w:noProof/>
        <w:sz w:val="20"/>
      </w:rPr>
      <w:t xml:space="preserve">             </w:t>
    </w:r>
  </w:p>
  <w:p w14:paraId="57A1788D" w14:textId="77777777" w:rsidR="005E0381" w:rsidRPr="00311FC3" w:rsidRDefault="005E0381" w:rsidP="00311F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4A8033" w14:textId="77777777" w:rsidR="0083341E" w:rsidRDefault="008334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BF6BB" w14:textId="77777777" w:rsidR="00563C68" w:rsidRDefault="00563C68">
      <w:r>
        <w:separator/>
      </w:r>
    </w:p>
  </w:footnote>
  <w:footnote w:type="continuationSeparator" w:id="0">
    <w:p w14:paraId="20394F87" w14:textId="77777777" w:rsidR="00563C68" w:rsidRDefault="00563C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3CFB4" w14:textId="77777777" w:rsidR="0083341E" w:rsidRDefault="0083341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8B8AA" w14:textId="77777777" w:rsidR="005E0381" w:rsidRDefault="00017505" w:rsidP="004D4D00">
    <w:pPr>
      <w:pStyle w:val="Header"/>
      <w:rPr>
        <w:noProof/>
      </w:rPr>
    </w:pPr>
    <w:r>
      <w:rPr>
        <w:noProof/>
      </w:rPr>
      <w:drawing>
        <wp:anchor distT="0" distB="0" distL="114300" distR="114300" simplePos="0" relativeHeight="251660288" behindDoc="0" locked="0" layoutInCell="1" allowOverlap="1" wp14:anchorId="68FBA2EF" wp14:editId="18A6A509">
          <wp:simplePos x="0" y="0"/>
          <wp:positionH relativeFrom="column">
            <wp:posOffset>-352425</wp:posOffset>
          </wp:positionH>
          <wp:positionV relativeFrom="paragraph">
            <wp:posOffset>9525</wp:posOffset>
          </wp:positionV>
          <wp:extent cx="2124075" cy="1495425"/>
          <wp:effectExtent l="0" t="0" r="9525" b="952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cohen\AppData\Local\Microsoft\Windows\Temporary Internet Files\Content.Word\Eldon_Primary_School_WHITE_background_2015_RGB.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75" cy="1495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0D14813" w14:textId="77777777" w:rsidR="005E0381" w:rsidRDefault="005E0381">
    <w:pPr>
      <w:pStyle w:val="Header"/>
      <w:jc w:val="center"/>
      <w:rPr>
        <w:noProof/>
      </w:rPr>
    </w:pPr>
  </w:p>
  <w:p w14:paraId="47C6AD2F" w14:textId="77777777" w:rsidR="005E0381" w:rsidRPr="003E7679" w:rsidRDefault="005E0381" w:rsidP="0075208E">
    <w:pPr>
      <w:jc w:val="right"/>
      <w:rPr>
        <w:rFonts w:ascii="Arial" w:hAnsi="Arial" w:cs="Arial"/>
        <w:b/>
        <w:color w:val="000080"/>
        <w:sz w:val="14"/>
        <w:szCs w:val="14"/>
      </w:rPr>
    </w:pPr>
  </w:p>
  <w:p w14:paraId="2BEECB54" w14:textId="77777777" w:rsidR="005E0381" w:rsidRPr="004D4D00" w:rsidRDefault="002F4D47" w:rsidP="008257A7">
    <w:pPr>
      <w:spacing w:after="60"/>
      <w:jc w:val="right"/>
      <w:rPr>
        <w:rFonts w:ascii="Arial" w:hAnsi="Arial" w:cs="Arial"/>
        <w:b/>
        <w:color w:val="000080"/>
        <w:sz w:val="22"/>
        <w:szCs w:val="22"/>
      </w:rPr>
    </w:pPr>
    <w:r w:rsidRPr="004D4D00">
      <w:rPr>
        <w:rFonts w:ascii="Arial" w:hAnsi="Arial" w:cs="Arial"/>
        <w:b/>
        <w:color w:val="000080"/>
        <w:sz w:val="22"/>
        <w:szCs w:val="22"/>
      </w:rPr>
      <w:t>Eldon Primary School</w:t>
    </w:r>
    <w:r w:rsidR="004D4D00" w:rsidRPr="004D4D00">
      <w:rPr>
        <w:rFonts w:ascii="Arial" w:hAnsi="Arial" w:cs="Arial"/>
        <w:b/>
        <w:color w:val="000080"/>
        <w:sz w:val="22"/>
        <w:szCs w:val="22"/>
      </w:rPr>
      <w:t xml:space="preserve"> and Children’</w:t>
    </w:r>
    <w:r w:rsidR="00017505">
      <w:rPr>
        <w:rFonts w:ascii="Arial" w:hAnsi="Arial" w:cs="Arial"/>
        <w:b/>
        <w:color w:val="000080"/>
        <w:sz w:val="22"/>
        <w:szCs w:val="22"/>
      </w:rPr>
      <w:t>s C</w:t>
    </w:r>
    <w:r w:rsidR="004D4D00" w:rsidRPr="004D4D00">
      <w:rPr>
        <w:rFonts w:ascii="Arial" w:hAnsi="Arial" w:cs="Arial"/>
        <w:b/>
        <w:color w:val="000080"/>
        <w:sz w:val="22"/>
        <w:szCs w:val="22"/>
      </w:rPr>
      <w:t>entre</w:t>
    </w:r>
  </w:p>
  <w:p w14:paraId="02FB1489" w14:textId="77777777" w:rsidR="005E0381" w:rsidRPr="004D4D00" w:rsidRDefault="005E0381" w:rsidP="008257A7">
    <w:pPr>
      <w:spacing w:after="60"/>
      <w:jc w:val="right"/>
      <w:rPr>
        <w:rFonts w:ascii="Arial" w:hAnsi="Arial" w:cs="Arial"/>
        <w:b/>
        <w:color w:val="000080"/>
        <w:sz w:val="20"/>
      </w:rPr>
    </w:pPr>
    <w:r w:rsidRPr="004D4D00">
      <w:rPr>
        <w:rFonts w:ascii="Arial" w:hAnsi="Arial" w:cs="Arial"/>
        <w:b/>
        <w:color w:val="000080"/>
        <w:sz w:val="20"/>
      </w:rPr>
      <w:t>Eldon Road</w:t>
    </w:r>
  </w:p>
  <w:p w14:paraId="754F7607" w14:textId="77777777" w:rsidR="005E0381" w:rsidRPr="004D4D00" w:rsidRDefault="005E0381" w:rsidP="008257A7">
    <w:pPr>
      <w:spacing w:after="60"/>
      <w:jc w:val="right"/>
      <w:rPr>
        <w:rFonts w:ascii="Arial" w:hAnsi="Arial" w:cs="Arial"/>
        <w:b/>
        <w:color w:val="000080"/>
        <w:sz w:val="20"/>
      </w:rPr>
    </w:pPr>
    <w:r w:rsidRPr="004D4D00">
      <w:rPr>
        <w:rFonts w:ascii="Arial" w:hAnsi="Arial" w:cs="Arial"/>
        <w:b/>
        <w:color w:val="000080"/>
        <w:sz w:val="20"/>
      </w:rPr>
      <w:t>London, N9 8LG</w:t>
    </w:r>
  </w:p>
  <w:p w14:paraId="046FD579" w14:textId="77777777" w:rsidR="00950054" w:rsidRPr="004D4D00" w:rsidRDefault="005E0381" w:rsidP="00950054">
    <w:pPr>
      <w:spacing w:after="60"/>
      <w:jc w:val="right"/>
      <w:rPr>
        <w:rFonts w:ascii="Arial" w:hAnsi="Arial" w:cs="Arial"/>
        <w:b/>
        <w:color w:val="000080"/>
        <w:sz w:val="20"/>
      </w:rPr>
    </w:pPr>
    <w:r w:rsidRPr="004D4D00">
      <w:rPr>
        <w:rFonts w:ascii="Arial" w:hAnsi="Arial" w:cs="Arial"/>
        <w:b/>
        <w:color w:val="000080"/>
        <w:sz w:val="20"/>
      </w:rPr>
      <w:t>Tel: 020 8807 4763</w:t>
    </w:r>
  </w:p>
  <w:p w14:paraId="515D2ECA" w14:textId="77777777" w:rsidR="005E0381" w:rsidRPr="004D4D00" w:rsidRDefault="00950054" w:rsidP="008257A7">
    <w:pPr>
      <w:spacing w:after="60"/>
      <w:jc w:val="right"/>
      <w:rPr>
        <w:rFonts w:ascii="Arial" w:hAnsi="Arial" w:cs="Arial"/>
        <w:b/>
        <w:color w:val="000080"/>
        <w:sz w:val="20"/>
      </w:rPr>
    </w:pPr>
    <w:r w:rsidRPr="004D4D00">
      <w:rPr>
        <w:rFonts w:ascii="Arial" w:hAnsi="Arial" w:cs="Arial"/>
        <w:b/>
        <w:color w:val="000080"/>
        <w:sz w:val="20"/>
      </w:rPr>
      <w:t xml:space="preserve"> </w:t>
    </w:r>
    <w:r w:rsidR="005E0381" w:rsidRPr="004D4D00">
      <w:rPr>
        <w:rFonts w:ascii="Arial" w:hAnsi="Arial" w:cs="Arial"/>
        <w:b/>
        <w:color w:val="000080"/>
        <w:sz w:val="20"/>
      </w:rPr>
      <w:t>Email: office@eldon</w:t>
    </w:r>
    <w:r w:rsidR="0071506D">
      <w:rPr>
        <w:rFonts w:ascii="Arial" w:hAnsi="Arial" w:cs="Arial"/>
        <w:b/>
        <w:color w:val="000080"/>
        <w:sz w:val="20"/>
      </w:rPr>
      <w:t>primary.enfield.sch.uk</w:t>
    </w:r>
  </w:p>
  <w:p w14:paraId="7ED8DF2F" w14:textId="2C5C91DC" w:rsidR="005E0381" w:rsidRPr="00017505" w:rsidRDefault="004D4D00" w:rsidP="00017505">
    <w:pPr>
      <w:spacing w:after="60"/>
      <w:jc w:val="right"/>
      <w:rPr>
        <w:rFonts w:ascii="Arial" w:hAnsi="Arial" w:cs="Arial"/>
        <w:b/>
        <w:color w:val="000080"/>
        <w:sz w:val="20"/>
      </w:rPr>
    </w:pPr>
    <w:r w:rsidRPr="004D4D00">
      <w:rPr>
        <w:rFonts w:ascii="Arial" w:hAnsi="Arial" w:cs="Arial"/>
        <w:b/>
        <w:color w:val="000080"/>
        <w:sz w:val="20"/>
      </w:rPr>
      <w:t xml:space="preserve"> </w:t>
    </w:r>
    <w:r w:rsidR="005E0381" w:rsidRPr="004D4D00">
      <w:rPr>
        <w:rFonts w:ascii="Arial" w:hAnsi="Arial" w:cs="Arial"/>
        <w:b/>
        <w:color w:val="000080"/>
        <w:sz w:val="20"/>
      </w:rPr>
      <w:t xml:space="preserve">Headteacher: </w:t>
    </w:r>
    <w:r w:rsidR="005D156B">
      <w:rPr>
        <w:rFonts w:ascii="Arial" w:hAnsi="Arial" w:cs="Arial"/>
        <w:b/>
        <w:color w:val="000080"/>
        <w:sz w:val="20"/>
      </w:rPr>
      <w:t>Carolyn Bathija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27ECFC" w14:textId="77777777" w:rsidR="0083341E" w:rsidRDefault="0083341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C05EFB"/>
    <w:multiLevelType w:val="hybridMultilevel"/>
    <w:tmpl w:val="FC7A5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D1A47ED"/>
    <w:multiLevelType w:val="multilevel"/>
    <w:tmpl w:val="16A66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784FB0"/>
    <w:multiLevelType w:val="hybridMultilevel"/>
    <w:tmpl w:val="D850F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304E67AE"/>
    <w:multiLevelType w:val="multilevel"/>
    <w:tmpl w:val="AFD02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E4B64"/>
    <w:multiLevelType w:val="hybridMultilevel"/>
    <w:tmpl w:val="0F904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DA10E0F"/>
    <w:multiLevelType w:val="hybridMultilevel"/>
    <w:tmpl w:val="055296A2"/>
    <w:lvl w:ilvl="0" w:tplc="888E34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31431B6"/>
    <w:multiLevelType w:val="hybridMultilevel"/>
    <w:tmpl w:val="9EC2E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D540F8"/>
    <w:multiLevelType w:val="multilevel"/>
    <w:tmpl w:val="66CCF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2F4DB5"/>
    <w:multiLevelType w:val="hybridMultilevel"/>
    <w:tmpl w:val="9DBA761A"/>
    <w:lvl w:ilvl="0" w:tplc="9CF03E1E">
      <w:start w:val="1"/>
      <w:numFmt w:val="bullet"/>
      <w:lvlText w:val=""/>
      <w:lvlJc w:val="left"/>
      <w:pPr>
        <w:tabs>
          <w:tab w:val="num" w:pos="567"/>
        </w:tabs>
        <w:ind w:left="567" w:hanging="567"/>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0"/>
  </w:num>
  <w:num w:numId="3">
    <w:abstractNumId w:val="2"/>
  </w:num>
  <w:num w:numId="4">
    <w:abstractNumId w:val="5"/>
  </w:num>
  <w:num w:numId="5">
    <w:abstractNumId w:val="4"/>
  </w:num>
  <w:num w:numId="6">
    <w:abstractNumId w:val="1"/>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685C"/>
    <w:rsid w:val="00013301"/>
    <w:rsid w:val="00017505"/>
    <w:rsid w:val="00042092"/>
    <w:rsid w:val="00042A77"/>
    <w:rsid w:val="00096465"/>
    <w:rsid w:val="000B2CF8"/>
    <w:rsid w:val="000C6D23"/>
    <w:rsid w:val="000D0534"/>
    <w:rsid w:val="000E235A"/>
    <w:rsid w:val="000F1E09"/>
    <w:rsid w:val="00107687"/>
    <w:rsid w:val="001158EB"/>
    <w:rsid w:val="00125BB0"/>
    <w:rsid w:val="00135C2F"/>
    <w:rsid w:val="001412FB"/>
    <w:rsid w:val="00163E63"/>
    <w:rsid w:val="00180DD6"/>
    <w:rsid w:val="001874EA"/>
    <w:rsid w:val="00196DA4"/>
    <w:rsid w:val="001A2BB4"/>
    <w:rsid w:val="001A6AB5"/>
    <w:rsid w:val="001B1E5B"/>
    <w:rsid w:val="001D7D6D"/>
    <w:rsid w:val="001E6627"/>
    <w:rsid w:val="001F655C"/>
    <w:rsid w:val="00223127"/>
    <w:rsid w:val="002332CE"/>
    <w:rsid w:val="002579B1"/>
    <w:rsid w:val="002839F8"/>
    <w:rsid w:val="002F4D47"/>
    <w:rsid w:val="00305688"/>
    <w:rsid w:val="00310A19"/>
    <w:rsid w:val="00311990"/>
    <w:rsid w:val="00311FC3"/>
    <w:rsid w:val="00355DA3"/>
    <w:rsid w:val="00365E01"/>
    <w:rsid w:val="003949CB"/>
    <w:rsid w:val="003C1151"/>
    <w:rsid w:val="003E3AA8"/>
    <w:rsid w:val="003E7679"/>
    <w:rsid w:val="003F39D8"/>
    <w:rsid w:val="00401195"/>
    <w:rsid w:val="00401678"/>
    <w:rsid w:val="0041547A"/>
    <w:rsid w:val="0043067E"/>
    <w:rsid w:val="00462D46"/>
    <w:rsid w:val="00476239"/>
    <w:rsid w:val="004A7674"/>
    <w:rsid w:val="004B0F6B"/>
    <w:rsid w:val="004B2280"/>
    <w:rsid w:val="004C3A5E"/>
    <w:rsid w:val="004D4D00"/>
    <w:rsid w:val="004D575C"/>
    <w:rsid w:val="004E2906"/>
    <w:rsid w:val="004E2D17"/>
    <w:rsid w:val="005055BE"/>
    <w:rsid w:val="00524FB8"/>
    <w:rsid w:val="00563C68"/>
    <w:rsid w:val="005A41F4"/>
    <w:rsid w:val="005D156B"/>
    <w:rsid w:val="005E0381"/>
    <w:rsid w:val="005E6375"/>
    <w:rsid w:val="006061AE"/>
    <w:rsid w:val="006110D4"/>
    <w:rsid w:val="00620FF7"/>
    <w:rsid w:val="00621835"/>
    <w:rsid w:val="006413FA"/>
    <w:rsid w:val="00662639"/>
    <w:rsid w:val="00665C2C"/>
    <w:rsid w:val="00672E43"/>
    <w:rsid w:val="00686527"/>
    <w:rsid w:val="0068737A"/>
    <w:rsid w:val="006A74C2"/>
    <w:rsid w:val="006C7BFA"/>
    <w:rsid w:val="006D68DF"/>
    <w:rsid w:val="007004E6"/>
    <w:rsid w:val="00713AE7"/>
    <w:rsid w:val="0071506D"/>
    <w:rsid w:val="007405DB"/>
    <w:rsid w:val="00742B44"/>
    <w:rsid w:val="00747B2B"/>
    <w:rsid w:val="0075208E"/>
    <w:rsid w:val="007559C2"/>
    <w:rsid w:val="0077070E"/>
    <w:rsid w:val="00781232"/>
    <w:rsid w:val="007906E9"/>
    <w:rsid w:val="007B1A8D"/>
    <w:rsid w:val="007C7F09"/>
    <w:rsid w:val="007E7FE5"/>
    <w:rsid w:val="007F15C3"/>
    <w:rsid w:val="00806910"/>
    <w:rsid w:val="008257A7"/>
    <w:rsid w:val="008331E4"/>
    <w:rsid w:val="0083341E"/>
    <w:rsid w:val="00833D5B"/>
    <w:rsid w:val="00887E08"/>
    <w:rsid w:val="008A54C0"/>
    <w:rsid w:val="008C5B59"/>
    <w:rsid w:val="008C7D7F"/>
    <w:rsid w:val="008D274C"/>
    <w:rsid w:val="0090685C"/>
    <w:rsid w:val="00906BC2"/>
    <w:rsid w:val="00906C84"/>
    <w:rsid w:val="00917C7B"/>
    <w:rsid w:val="009205DB"/>
    <w:rsid w:val="00950054"/>
    <w:rsid w:val="0095280B"/>
    <w:rsid w:val="0096119C"/>
    <w:rsid w:val="00961643"/>
    <w:rsid w:val="00963761"/>
    <w:rsid w:val="0097304C"/>
    <w:rsid w:val="009A79F6"/>
    <w:rsid w:val="009C2ECB"/>
    <w:rsid w:val="009D60BD"/>
    <w:rsid w:val="009E1A62"/>
    <w:rsid w:val="009E720A"/>
    <w:rsid w:val="009F2B30"/>
    <w:rsid w:val="009F581E"/>
    <w:rsid w:val="00A1587F"/>
    <w:rsid w:val="00A17DD4"/>
    <w:rsid w:val="00A35D61"/>
    <w:rsid w:val="00A361F8"/>
    <w:rsid w:val="00A7027F"/>
    <w:rsid w:val="00A91344"/>
    <w:rsid w:val="00AB3CF5"/>
    <w:rsid w:val="00AC527A"/>
    <w:rsid w:val="00AF53DD"/>
    <w:rsid w:val="00B052B7"/>
    <w:rsid w:val="00B638C9"/>
    <w:rsid w:val="00B640AB"/>
    <w:rsid w:val="00B97F2A"/>
    <w:rsid w:val="00BB10FD"/>
    <w:rsid w:val="00BF41ED"/>
    <w:rsid w:val="00C24B76"/>
    <w:rsid w:val="00C52D2F"/>
    <w:rsid w:val="00C66258"/>
    <w:rsid w:val="00C83D9D"/>
    <w:rsid w:val="00D04582"/>
    <w:rsid w:val="00D2617A"/>
    <w:rsid w:val="00D26E17"/>
    <w:rsid w:val="00D42A3B"/>
    <w:rsid w:val="00D53D15"/>
    <w:rsid w:val="00D96343"/>
    <w:rsid w:val="00D96854"/>
    <w:rsid w:val="00DA1EE9"/>
    <w:rsid w:val="00DA2A9E"/>
    <w:rsid w:val="00DB570B"/>
    <w:rsid w:val="00DD31D9"/>
    <w:rsid w:val="00DD4FAD"/>
    <w:rsid w:val="00DF2715"/>
    <w:rsid w:val="00E04E9A"/>
    <w:rsid w:val="00E14F33"/>
    <w:rsid w:val="00E32DBA"/>
    <w:rsid w:val="00E3463C"/>
    <w:rsid w:val="00E51293"/>
    <w:rsid w:val="00E64AE5"/>
    <w:rsid w:val="00E700FD"/>
    <w:rsid w:val="00E70FDA"/>
    <w:rsid w:val="00EA43C3"/>
    <w:rsid w:val="00EB0A43"/>
    <w:rsid w:val="00EB374E"/>
    <w:rsid w:val="00ED7195"/>
    <w:rsid w:val="00F0529E"/>
    <w:rsid w:val="00F25641"/>
    <w:rsid w:val="00F8440F"/>
    <w:rsid w:val="00F8453E"/>
    <w:rsid w:val="00F92DC2"/>
    <w:rsid w:val="00FA1D7C"/>
    <w:rsid w:val="00FA376B"/>
    <w:rsid w:val="00FB6BBB"/>
    <w:rsid w:val="00FC26CF"/>
    <w:rsid w:val="00FD7522"/>
    <w:rsid w:val="00FF3A6D"/>
    <w:rsid w:val="00FF3BC7"/>
    <w:rsid w:val="00FF7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1248413"/>
  <w15:docId w15:val="{491C7B7E-1418-468E-9870-D2418FC4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3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1151"/>
    <w:pPr>
      <w:overflowPunct w:val="0"/>
      <w:autoSpaceDE w:val="0"/>
      <w:autoSpaceDN w:val="0"/>
      <w:adjustRightInd w:val="0"/>
      <w:textAlignment w:val="baseline"/>
    </w:pPr>
    <w:rPr>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3C1151"/>
    <w:pPr>
      <w:tabs>
        <w:tab w:val="center" w:pos="4153"/>
        <w:tab w:val="right" w:pos="8306"/>
      </w:tabs>
    </w:pPr>
  </w:style>
  <w:style w:type="character" w:customStyle="1" w:styleId="HeaderChar">
    <w:name w:val="Header Char"/>
    <w:basedOn w:val="DefaultParagraphFont"/>
    <w:link w:val="Header"/>
    <w:uiPriority w:val="99"/>
    <w:semiHidden/>
    <w:rsid w:val="00F416A0"/>
    <w:rPr>
      <w:sz w:val="24"/>
      <w:szCs w:val="20"/>
    </w:rPr>
  </w:style>
  <w:style w:type="paragraph" w:styleId="Footer">
    <w:name w:val="footer"/>
    <w:basedOn w:val="Normal"/>
    <w:link w:val="FooterChar"/>
    <w:rsid w:val="003C1151"/>
    <w:pPr>
      <w:tabs>
        <w:tab w:val="center" w:pos="4153"/>
        <w:tab w:val="right" w:pos="8306"/>
      </w:tabs>
    </w:pPr>
  </w:style>
  <w:style w:type="character" w:customStyle="1" w:styleId="FooterChar">
    <w:name w:val="Footer Char"/>
    <w:basedOn w:val="DefaultParagraphFont"/>
    <w:link w:val="Footer"/>
    <w:rsid w:val="00F416A0"/>
    <w:rPr>
      <w:sz w:val="24"/>
      <w:szCs w:val="20"/>
    </w:rPr>
  </w:style>
  <w:style w:type="character" w:styleId="Hyperlink">
    <w:name w:val="Hyperlink"/>
    <w:basedOn w:val="DefaultParagraphFont"/>
    <w:uiPriority w:val="99"/>
    <w:rsid w:val="003C1151"/>
    <w:rPr>
      <w:rFonts w:cs="Times New Roman"/>
      <w:color w:val="0000FF"/>
      <w:u w:val="single"/>
    </w:rPr>
  </w:style>
  <w:style w:type="paragraph" w:styleId="BalloonText">
    <w:name w:val="Balloon Text"/>
    <w:basedOn w:val="Normal"/>
    <w:link w:val="BalloonTextChar"/>
    <w:uiPriority w:val="99"/>
    <w:semiHidden/>
    <w:rsid w:val="00D2617A"/>
    <w:rPr>
      <w:rFonts w:ascii="Tahoma" w:hAnsi="Tahoma" w:cs="Tahoma"/>
      <w:sz w:val="16"/>
      <w:szCs w:val="16"/>
    </w:rPr>
  </w:style>
  <w:style w:type="character" w:customStyle="1" w:styleId="BalloonTextChar">
    <w:name w:val="Balloon Text Char"/>
    <w:basedOn w:val="DefaultParagraphFont"/>
    <w:link w:val="BalloonText"/>
    <w:uiPriority w:val="99"/>
    <w:semiHidden/>
    <w:rsid w:val="00F416A0"/>
    <w:rPr>
      <w:sz w:val="0"/>
      <w:szCs w:val="0"/>
    </w:rPr>
  </w:style>
  <w:style w:type="table" w:styleId="TableGrid">
    <w:name w:val="Table Grid"/>
    <w:basedOn w:val="TableNormal"/>
    <w:uiPriority w:val="39"/>
    <w:rsid w:val="009068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004E6"/>
    <w:pPr>
      <w:ind w:left="720"/>
      <w:contextualSpacing/>
    </w:pPr>
  </w:style>
  <w:style w:type="paragraph" w:customStyle="1" w:styleId="Default">
    <w:name w:val="Default"/>
    <w:rsid w:val="008C7D7F"/>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8C7D7F"/>
    <w:rPr>
      <w:sz w:val="16"/>
      <w:szCs w:val="16"/>
    </w:rPr>
  </w:style>
  <w:style w:type="paragraph" w:styleId="CommentText">
    <w:name w:val="annotation text"/>
    <w:basedOn w:val="Normal"/>
    <w:link w:val="CommentTextChar"/>
    <w:semiHidden/>
    <w:unhideWhenUsed/>
    <w:rsid w:val="008C7D7F"/>
    <w:pPr>
      <w:overflowPunct/>
      <w:autoSpaceDE/>
      <w:autoSpaceDN/>
      <w:adjustRightInd/>
      <w:textAlignment w:val="auto"/>
    </w:pPr>
    <w:rPr>
      <w:rFonts w:ascii="Arial" w:hAnsi="Arial"/>
      <w:sz w:val="20"/>
      <w:lang w:eastAsia="en-US"/>
    </w:rPr>
  </w:style>
  <w:style w:type="character" w:customStyle="1" w:styleId="CommentTextChar">
    <w:name w:val="Comment Text Char"/>
    <w:basedOn w:val="DefaultParagraphFont"/>
    <w:link w:val="CommentText"/>
    <w:semiHidden/>
    <w:rsid w:val="008C7D7F"/>
    <w:rPr>
      <w:rFonts w:ascii="Arial" w:hAnsi="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5468901">
      <w:bodyDiv w:val="1"/>
      <w:marLeft w:val="0"/>
      <w:marRight w:val="0"/>
      <w:marTop w:val="0"/>
      <w:marBottom w:val="0"/>
      <w:divBdr>
        <w:top w:val="none" w:sz="0" w:space="0" w:color="auto"/>
        <w:left w:val="none" w:sz="0" w:space="0" w:color="auto"/>
        <w:bottom w:val="none" w:sz="0" w:space="0" w:color="auto"/>
        <w:right w:val="none" w:sz="0" w:space="0" w:color="auto"/>
      </w:divBdr>
    </w:div>
    <w:div w:id="676545870">
      <w:bodyDiv w:val="1"/>
      <w:marLeft w:val="0"/>
      <w:marRight w:val="0"/>
      <w:marTop w:val="0"/>
      <w:marBottom w:val="0"/>
      <w:divBdr>
        <w:top w:val="none" w:sz="0" w:space="0" w:color="auto"/>
        <w:left w:val="none" w:sz="0" w:space="0" w:color="auto"/>
        <w:bottom w:val="none" w:sz="0" w:space="0" w:color="auto"/>
        <w:right w:val="none" w:sz="0" w:space="0" w:color="auto"/>
      </w:divBdr>
    </w:div>
    <w:div w:id="1632245697">
      <w:bodyDiv w:val="1"/>
      <w:marLeft w:val="0"/>
      <w:marRight w:val="0"/>
      <w:marTop w:val="525"/>
      <w:marBottom w:val="0"/>
      <w:divBdr>
        <w:top w:val="none" w:sz="0" w:space="0" w:color="auto"/>
        <w:left w:val="none" w:sz="0" w:space="0" w:color="auto"/>
        <w:bottom w:val="none" w:sz="0" w:space="0" w:color="auto"/>
        <w:right w:val="none" w:sz="0" w:space="0" w:color="auto"/>
      </w:divBdr>
      <w:divsChild>
        <w:div w:id="425812097">
          <w:marLeft w:val="0"/>
          <w:marRight w:val="0"/>
          <w:marTop w:val="0"/>
          <w:marBottom w:val="0"/>
          <w:divBdr>
            <w:top w:val="none" w:sz="0" w:space="0" w:color="auto"/>
            <w:left w:val="none" w:sz="0" w:space="0" w:color="auto"/>
            <w:bottom w:val="none" w:sz="0" w:space="0" w:color="auto"/>
            <w:right w:val="none" w:sz="0" w:space="0" w:color="auto"/>
          </w:divBdr>
          <w:divsChild>
            <w:div w:id="1419716087">
              <w:marLeft w:val="0"/>
              <w:marRight w:val="0"/>
              <w:marTop w:val="0"/>
              <w:marBottom w:val="0"/>
              <w:divBdr>
                <w:top w:val="none" w:sz="0" w:space="0" w:color="auto"/>
                <w:left w:val="none" w:sz="0" w:space="0" w:color="auto"/>
                <w:bottom w:val="none" w:sz="0" w:space="0" w:color="auto"/>
                <w:right w:val="none" w:sz="0" w:space="0" w:color="auto"/>
              </w:divBdr>
              <w:divsChild>
                <w:div w:id="5054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jpeg"/><Relationship Id="rId1" Type="http://schemas.openxmlformats.org/officeDocument/2006/relationships/image" Target="media/image3.png"/><Relationship Id="rId5" Type="http://schemas.openxmlformats.org/officeDocument/2006/relationships/image" Target="media/image7.png"/><Relationship Id="rId4"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sparks4.308\DeskTop\Federation%20Letter%20head%20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Federation Letter head 2013</Template>
  <TotalTime>7</TotalTime>
  <Pages>2</Pages>
  <Words>276</Words>
  <Characters>1577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December 2007</vt:lpstr>
    </vt:vector>
  </TitlesOfParts>
  <Company>LBE</Company>
  <LinksUpToDate>false</LinksUpToDate>
  <CharactersWithSpaces>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December 2007</dc:title>
  <dc:subject/>
  <dc:creator>Joanna Sparks</dc:creator>
  <cp:keywords/>
  <dc:description/>
  <cp:lastModifiedBy>Jo Sparks</cp:lastModifiedBy>
  <cp:revision>3</cp:revision>
  <cp:lastPrinted>2024-06-12T12:31:00Z</cp:lastPrinted>
  <dcterms:created xsi:type="dcterms:W3CDTF">2024-06-12T12:30:00Z</dcterms:created>
  <dcterms:modified xsi:type="dcterms:W3CDTF">2024-06-12T12:36:00Z</dcterms:modified>
</cp:coreProperties>
</file>